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48AC1B" w14:textId="77777777" w:rsidR="00F569CF" w:rsidRPr="004B4272" w:rsidRDefault="004B4272" w:rsidP="00513F89">
      <w:pPr>
        <w:rPr>
          <w:rFonts w:eastAsia="Times New Roman" w:cstheme="minorHAnsi"/>
          <w:b/>
          <w:bCs/>
          <w:color w:val="808080" w:themeColor="background1" w:themeShade="80"/>
          <w:sz w:val="36"/>
          <w:szCs w:val="35"/>
        </w:rPr>
      </w:pPr>
      <w:r w:rsidRPr="004B4272">
        <w:rPr>
          <w:rFonts w:eastAsia="Times New Roman" w:cstheme="minorHAnsi"/>
          <w:b/>
          <w:bCs/>
          <w:noProof/>
          <w:color w:val="525252" w:themeColor="accent3" w:themeShade="80"/>
          <w:sz w:val="20"/>
          <w:szCs w:val="4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0B23816" wp14:editId="001E8D1F">
                <wp:simplePos x="0" y="0"/>
                <wp:positionH relativeFrom="column">
                  <wp:posOffset>3395980</wp:posOffset>
                </wp:positionH>
                <wp:positionV relativeFrom="paragraph">
                  <wp:posOffset>99695</wp:posOffset>
                </wp:positionV>
                <wp:extent cx="3365500" cy="216344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5500" cy="2163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96812B" w14:textId="77543197" w:rsidR="00095617" w:rsidRPr="00095617" w:rsidRDefault="00BE2694" w:rsidP="00095617">
                            <w:pPr>
                              <w:spacing w:before="100" w:beforeAutospacing="1" w:after="100" w:afterAutospacing="1"/>
                              <w:contextualSpacing/>
                              <w:jc w:val="right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96"/>
                                <w:szCs w:val="8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550EA6" wp14:editId="71D5219C">
                                  <wp:extent cx="3176270" cy="1432968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76270" cy="14329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B23816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267.4pt;margin-top:7.85pt;width:265pt;height:170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" filled="f" stroked="f" strokeweight=".5pt">
                <v:textbox>
                  <w:txbxContent>
                    <w:p w14:paraId="0096812B" w14:textId="77543197" w:rsidR="00095617" w:rsidRPr="00095617" w:rsidRDefault="00BE2694" w:rsidP="00095617">
                      <w:pPr>
                        <w:spacing w:before="100" w:beforeAutospacing="1" w:after="100" w:afterAutospacing="1"/>
                        <w:contextualSpacing/>
                        <w:jc w:val="right"/>
                        <w:rPr>
                          <w:rFonts w:ascii="Century Gothic" w:hAnsi="Century Gothic"/>
                          <w:b/>
                          <w:color w:val="FFFFFF" w:themeColor="background1"/>
                          <w:sz w:val="96"/>
                          <w:szCs w:val="8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1550EA6" wp14:editId="71D5219C">
                            <wp:extent cx="3176270" cy="1432968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76270" cy="14329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6FF68B1" w14:textId="77777777" w:rsidR="001430C2" w:rsidRPr="004B4272" w:rsidRDefault="001430C2" w:rsidP="00513F89">
      <w:pPr>
        <w:rPr>
          <w:rFonts w:eastAsia="Times New Roman" w:cstheme="minorHAnsi"/>
          <w:b/>
          <w:bCs/>
          <w:color w:val="525252" w:themeColor="accent3" w:themeShade="80"/>
          <w:sz w:val="20"/>
          <w:szCs w:val="48"/>
        </w:rPr>
      </w:pPr>
    </w:p>
    <w:p w14:paraId="4F6022D2" w14:textId="77777777" w:rsidR="00E305D4" w:rsidRPr="004B4272" w:rsidRDefault="00E305D4">
      <w:pPr>
        <w:rPr>
          <w:rFonts w:eastAsia="Times New Roman" w:cstheme="minorHAnsi"/>
          <w:b/>
          <w:bCs/>
          <w:color w:val="525252" w:themeColor="accent3" w:themeShade="80"/>
          <w:sz w:val="20"/>
          <w:szCs w:val="48"/>
        </w:rPr>
      </w:pPr>
    </w:p>
    <w:p w14:paraId="3624A7EF" w14:textId="77777777" w:rsidR="00E305D4" w:rsidRPr="004B4272" w:rsidRDefault="00E305D4" w:rsidP="00D73D5D">
      <w:pPr>
        <w:rPr>
          <w:rFonts w:cstheme="minorHAnsi"/>
          <w:b/>
          <w:color w:val="8496B0" w:themeColor="text2" w:themeTint="99"/>
        </w:rPr>
      </w:pPr>
      <w:r w:rsidRPr="004B4272">
        <w:rPr>
          <w:rFonts w:cstheme="minorHAnsi"/>
          <w:b/>
          <w:color w:val="8496B0" w:themeColor="text2" w:themeTint="99"/>
        </w:rPr>
        <w:t>CONTACT INFORMATION</w:t>
      </w:r>
      <w:r w:rsidR="00095617" w:rsidRPr="004B4272">
        <w:rPr>
          <w:rFonts w:cstheme="minorHAnsi"/>
          <w:b/>
          <w:color w:val="8496B0" w:themeColor="text2" w:themeTint="99"/>
        </w:rPr>
        <w:t>:</w:t>
      </w:r>
    </w:p>
    <w:p w14:paraId="374B46E7" w14:textId="7AA91827" w:rsidR="00E305D4" w:rsidRPr="004B4272" w:rsidRDefault="004B4272" w:rsidP="00E305D4">
      <w:pPr>
        <w:spacing w:line="360" w:lineRule="auto"/>
        <w:rPr>
          <w:rFonts w:cstheme="minorHAnsi"/>
          <w:b/>
        </w:rPr>
      </w:pPr>
      <w:r w:rsidRPr="004B4272">
        <w:rPr>
          <w:rFonts w:cstheme="minorHAnsi"/>
          <w:b/>
        </w:rPr>
        <w:t xml:space="preserve">Sisters Park </w:t>
      </w:r>
      <w:r w:rsidR="006E6E47">
        <w:rPr>
          <w:rFonts w:cstheme="minorHAnsi"/>
          <w:b/>
        </w:rPr>
        <w:t>&amp;</w:t>
      </w:r>
      <w:r w:rsidRPr="004B4272">
        <w:rPr>
          <w:rFonts w:cstheme="minorHAnsi"/>
          <w:b/>
        </w:rPr>
        <w:t xml:space="preserve"> Recreation District</w:t>
      </w:r>
    </w:p>
    <w:p w14:paraId="5DEBE5E8" w14:textId="37989F26" w:rsidR="008C4141" w:rsidRPr="004B4272" w:rsidRDefault="00817ABA" w:rsidP="00E305D4">
      <w:pPr>
        <w:spacing w:line="360" w:lineRule="auto"/>
        <w:rPr>
          <w:rFonts w:cstheme="minorHAnsi"/>
          <w:b/>
        </w:rPr>
      </w:pPr>
      <w:r>
        <w:rPr>
          <w:rFonts w:cstheme="minorHAnsi"/>
          <w:b/>
        </w:rPr>
        <w:t>Jennifer Holland</w:t>
      </w:r>
      <w:r w:rsidR="004B4272" w:rsidRPr="004B4272">
        <w:rPr>
          <w:rFonts w:cstheme="minorHAnsi"/>
          <w:b/>
        </w:rPr>
        <w:t>, Executive Director</w:t>
      </w:r>
    </w:p>
    <w:p w14:paraId="3DDFD4E4" w14:textId="48B55776" w:rsidR="00E305D4" w:rsidRPr="004B4272" w:rsidRDefault="004B4272" w:rsidP="00E305D4">
      <w:pPr>
        <w:spacing w:line="360" w:lineRule="auto"/>
        <w:rPr>
          <w:rFonts w:cstheme="minorHAnsi"/>
          <w:b/>
        </w:rPr>
      </w:pPr>
      <w:r w:rsidRPr="004B4272">
        <w:rPr>
          <w:rFonts w:cstheme="minorHAnsi"/>
          <w:b/>
        </w:rPr>
        <w:t xml:space="preserve">(541) 549-2091 </w:t>
      </w:r>
      <w:r w:rsidR="006E6E47" w:rsidRPr="004B4272">
        <w:rPr>
          <w:rFonts w:cstheme="minorHAnsi"/>
          <w:b/>
        </w:rPr>
        <w:t>x</w:t>
      </w:r>
      <w:r w:rsidR="006E6E47">
        <w:rPr>
          <w:rFonts w:cstheme="minorHAnsi"/>
          <w:b/>
        </w:rPr>
        <w:t>2</w:t>
      </w:r>
    </w:p>
    <w:p w14:paraId="74C6E8CB" w14:textId="6FE92B59" w:rsidR="00D73D5D" w:rsidRPr="004B4272" w:rsidRDefault="00EC4F8D" w:rsidP="00E305D4">
      <w:pPr>
        <w:spacing w:line="360" w:lineRule="auto"/>
        <w:rPr>
          <w:rFonts w:cstheme="minorHAnsi"/>
          <w:b/>
        </w:rPr>
      </w:pPr>
      <w:hyperlink r:id="rId9" w:history="1">
        <w:r w:rsidR="00B454EF" w:rsidRPr="006B1116">
          <w:rPr>
            <w:rStyle w:val="Hyperlink"/>
            <w:rFonts w:cstheme="minorHAnsi"/>
            <w:b/>
          </w:rPr>
          <w:t>jennifer@sistersrecreation.com</w:t>
        </w:r>
      </w:hyperlink>
      <w:r w:rsidR="004B4272" w:rsidRPr="004B4272">
        <w:rPr>
          <w:rFonts w:cstheme="minorHAnsi"/>
          <w:b/>
        </w:rPr>
        <w:t xml:space="preserve"> </w:t>
      </w:r>
    </w:p>
    <w:p w14:paraId="3416B032" w14:textId="5C7045DC" w:rsidR="00120952" w:rsidRDefault="00120952" w:rsidP="00120952"/>
    <w:p w14:paraId="538C1132" w14:textId="77777777" w:rsidR="00785117" w:rsidRPr="009E2904" w:rsidRDefault="00785117" w:rsidP="00785117">
      <w:pPr>
        <w:rPr>
          <w:rFonts w:ascii="Calibri Light" w:hAnsi="Calibri Light" w:cs="Calibri Light"/>
        </w:rPr>
      </w:pPr>
    </w:p>
    <w:p w14:paraId="3F7C8E38" w14:textId="77777777" w:rsidR="00785117" w:rsidRPr="009E2904" w:rsidRDefault="00785117" w:rsidP="00785117">
      <w:pPr>
        <w:jc w:val="center"/>
        <w:rPr>
          <w:rFonts w:ascii="Calibri Light" w:hAnsi="Calibri Light" w:cs="Calibri Light"/>
        </w:rPr>
      </w:pPr>
      <w:r w:rsidRPr="009E2904">
        <w:rPr>
          <w:rFonts w:ascii="Calibri Light" w:hAnsi="Calibri Light" w:cs="Calibri Light"/>
          <w:b/>
        </w:rPr>
        <w:t>NOTICE OF BUDGET COMMITTEE MEETING</w:t>
      </w:r>
      <w:r w:rsidRPr="009E2904">
        <w:rPr>
          <w:rFonts w:ascii="Calibri Light" w:hAnsi="Calibri Light" w:cs="Calibri Light"/>
        </w:rPr>
        <w:br/>
      </w:r>
    </w:p>
    <w:p w14:paraId="2868D921" w14:textId="0F58910E" w:rsidR="00785117" w:rsidRPr="009E2904" w:rsidRDefault="00785117" w:rsidP="00785117">
      <w:pPr>
        <w:spacing w:line="276" w:lineRule="auto"/>
        <w:rPr>
          <w:rFonts w:ascii="Calibri Light" w:hAnsi="Calibri Light" w:cs="Calibri Light"/>
        </w:rPr>
      </w:pPr>
      <w:r w:rsidRPr="009E2904">
        <w:rPr>
          <w:rFonts w:ascii="Calibri Light" w:hAnsi="Calibri Light" w:cs="Calibri Light"/>
        </w:rPr>
        <w:t>A public meeting of the Budget Committee of the Sisters Park &amp; Recreation District, Deschutes County, State of Oregon, to discuss the budget for the fiscal year July 1, 202</w:t>
      </w:r>
      <w:r>
        <w:rPr>
          <w:rFonts w:ascii="Calibri Light" w:hAnsi="Calibri Light" w:cs="Calibri Light"/>
        </w:rPr>
        <w:t>2</w:t>
      </w:r>
      <w:r w:rsidRPr="009E2904">
        <w:rPr>
          <w:rFonts w:ascii="Calibri Light" w:hAnsi="Calibri Light" w:cs="Calibri Light"/>
        </w:rPr>
        <w:t xml:space="preserve"> to June 30, 202</w:t>
      </w:r>
      <w:r>
        <w:rPr>
          <w:rFonts w:ascii="Calibri Light" w:hAnsi="Calibri Light" w:cs="Calibri Light"/>
        </w:rPr>
        <w:t>3</w:t>
      </w:r>
      <w:r w:rsidRPr="009E2904">
        <w:rPr>
          <w:rFonts w:ascii="Calibri Light" w:hAnsi="Calibri Light" w:cs="Calibri Light"/>
        </w:rPr>
        <w:t xml:space="preserve"> </w:t>
      </w:r>
      <w:r>
        <w:rPr>
          <w:rFonts w:ascii="Calibri Light" w:hAnsi="Calibri Light" w:cs="Calibri Light"/>
        </w:rPr>
        <w:t xml:space="preserve">will take place </w:t>
      </w:r>
      <w:r w:rsidRPr="009E2904">
        <w:rPr>
          <w:rFonts w:ascii="Calibri Light" w:hAnsi="Calibri Light" w:cs="Calibri Light"/>
        </w:rPr>
        <w:t xml:space="preserve">on </w:t>
      </w:r>
      <w:r>
        <w:rPr>
          <w:rFonts w:ascii="Calibri Light" w:hAnsi="Calibri Light" w:cs="Calibri Light"/>
        </w:rPr>
        <w:t>Tuesday</w:t>
      </w:r>
      <w:r w:rsidRPr="009E2904">
        <w:rPr>
          <w:rFonts w:ascii="Calibri Light" w:hAnsi="Calibri Light" w:cs="Calibri Light"/>
        </w:rPr>
        <w:t>, May 1</w:t>
      </w:r>
      <w:r>
        <w:rPr>
          <w:rFonts w:ascii="Calibri Light" w:hAnsi="Calibri Light" w:cs="Calibri Light"/>
        </w:rPr>
        <w:t>0</w:t>
      </w:r>
      <w:r w:rsidRPr="009E2904">
        <w:rPr>
          <w:rFonts w:ascii="Calibri Light" w:hAnsi="Calibri Light" w:cs="Calibri Light"/>
        </w:rPr>
        <w:t>, 202</w:t>
      </w:r>
      <w:r>
        <w:rPr>
          <w:rFonts w:ascii="Calibri Light" w:hAnsi="Calibri Light" w:cs="Calibri Light"/>
        </w:rPr>
        <w:t>2</w:t>
      </w:r>
      <w:r w:rsidRPr="009E2904">
        <w:rPr>
          <w:rFonts w:ascii="Calibri Light" w:hAnsi="Calibri Light" w:cs="Calibri Light"/>
        </w:rPr>
        <w:t xml:space="preserve"> at </w:t>
      </w:r>
      <w:r>
        <w:rPr>
          <w:rFonts w:ascii="Calibri Light" w:hAnsi="Calibri Light" w:cs="Calibri Light"/>
        </w:rPr>
        <w:t>4</w:t>
      </w:r>
      <w:r w:rsidRPr="009E2904">
        <w:rPr>
          <w:rFonts w:ascii="Calibri Light" w:hAnsi="Calibri Light" w:cs="Calibri Light"/>
        </w:rPr>
        <w:t xml:space="preserve">:30 p.m. with the option of continuing the meeting to </w:t>
      </w:r>
      <w:r>
        <w:rPr>
          <w:rFonts w:ascii="Calibri Light" w:hAnsi="Calibri Light" w:cs="Calibri Light"/>
        </w:rPr>
        <w:t>Wednesday</w:t>
      </w:r>
      <w:r w:rsidRPr="009E2904">
        <w:rPr>
          <w:rFonts w:ascii="Calibri Light" w:hAnsi="Calibri Light" w:cs="Calibri Light"/>
        </w:rPr>
        <w:t>, May 1</w:t>
      </w:r>
      <w:r>
        <w:rPr>
          <w:rFonts w:ascii="Calibri Light" w:hAnsi="Calibri Light" w:cs="Calibri Light"/>
        </w:rPr>
        <w:t>1</w:t>
      </w:r>
      <w:r w:rsidRPr="009E2904">
        <w:rPr>
          <w:rFonts w:ascii="Calibri Light" w:hAnsi="Calibri Light" w:cs="Calibri Light"/>
        </w:rPr>
        <w:t>, 202</w:t>
      </w:r>
      <w:r>
        <w:rPr>
          <w:rFonts w:ascii="Calibri Light" w:hAnsi="Calibri Light" w:cs="Calibri Light"/>
        </w:rPr>
        <w:t>2</w:t>
      </w:r>
      <w:r w:rsidRPr="009E2904">
        <w:rPr>
          <w:rFonts w:ascii="Calibri Light" w:hAnsi="Calibri Light" w:cs="Calibri Light"/>
        </w:rPr>
        <w:t xml:space="preserve"> at </w:t>
      </w:r>
      <w:r>
        <w:rPr>
          <w:rFonts w:ascii="Calibri Light" w:hAnsi="Calibri Light" w:cs="Calibri Light"/>
        </w:rPr>
        <w:t>4</w:t>
      </w:r>
      <w:r w:rsidRPr="009E2904">
        <w:rPr>
          <w:rFonts w:ascii="Calibri Light" w:hAnsi="Calibri Light" w:cs="Calibri Light"/>
        </w:rPr>
        <w:t xml:space="preserve">:30 p.m. if needed.  </w:t>
      </w:r>
    </w:p>
    <w:p w14:paraId="595E9836" w14:textId="77777777" w:rsidR="00785117" w:rsidRPr="009E2904" w:rsidRDefault="00785117" w:rsidP="00785117">
      <w:pPr>
        <w:spacing w:line="276" w:lineRule="auto"/>
        <w:rPr>
          <w:rFonts w:ascii="Calibri Light" w:hAnsi="Calibri Light" w:cs="Calibri Light"/>
        </w:rPr>
      </w:pPr>
    </w:p>
    <w:p w14:paraId="1D022590" w14:textId="10FCE382" w:rsidR="00785117" w:rsidRPr="009E2904" w:rsidRDefault="00785117" w:rsidP="00785117">
      <w:pPr>
        <w:spacing w:line="276" w:lineRule="auto"/>
        <w:rPr>
          <w:rFonts w:ascii="Calibri Light" w:hAnsi="Calibri Light" w:cs="Calibri Light"/>
        </w:rPr>
      </w:pPr>
      <w:r w:rsidRPr="009E2904">
        <w:rPr>
          <w:rFonts w:ascii="Calibri Light" w:hAnsi="Calibri Light" w:cs="Calibri Light"/>
        </w:rPr>
        <w:t>The purpose of this meeting is to receive the budget message and to receive comment from the public on the budget.  This is a public meeting where deliberations of the Budget Committee will take place. Any person may attend the meeting</w:t>
      </w:r>
      <w:r>
        <w:rPr>
          <w:rFonts w:ascii="Calibri Light" w:hAnsi="Calibri Light" w:cs="Calibri Light"/>
        </w:rPr>
        <w:t xml:space="preserve"> </w:t>
      </w:r>
      <w:r w:rsidR="00F66E15">
        <w:rPr>
          <w:rFonts w:ascii="Calibri Light" w:hAnsi="Calibri Light" w:cs="Calibri Light"/>
        </w:rPr>
        <w:t xml:space="preserve">at the Coffield Center located at </w:t>
      </w:r>
      <w:r w:rsidR="00F66E15">
        <w:rPr>
          <w:rFonts w:ascii="Calibri Light" w:hAnsi="Calibri Light" w:cs="Calibri Light"/>
        </w:rPr>
        <w:t>1750 W. McKinney Butte, Sisters, Oregon</w:t>
      </w:r>
      <w:r w:rsidR="00EC4F8D">
        <w:rPr>
          <w:rFonts w:ascii="Calibri Light" w:hAnsi="Calibri Light" w:cs="Calibri Light"/>
        </w:rPr>
        <w:t xml:space="preserve"> </w:t>
      </w:r>
      <w:r w:rsidRPr="009E2904">
        <w:rPr>
          <w:rFonts w:ascii="Calibri Light" w:hAnsi="Calibri Light" w:cs="Calibri Light"/>
        </w:rPr>
        <w:t xml:space="preserve">and discuss the proposed programs with the Budget Committee. </w:t>
      </w:r>
    </w:p>
    <w:p w14:paraId="7667C5E6" w14:textId="77777777" w:rsidR="00785117" w:rsidRPr="009E2904" w:rsidRDefault="00785117" w:rsidP="00785117">
      <w:pPr>
        <w:spacing w:line="276" w:lineRule="auto"/>
        <w:rPr>
          <w:rFonts w:ascii="Calibri Light" w:hAnsi="Calibri Light" w:cs="Calibri Light"/>
        </w:rPr>
      </w:pPr>
    </w:p>
    <w:p w14:paraId="061FF86D" w14:textId="532344CE" w:rsidR="00785117" w:rsidRPr="009E2904" w:rsidRDefault="00785117" w:rsidP="00785117">
      <w:pPr>
        <w:spacing w:line="276" w:lineRule="auto"/>
        <w:rPr>
          <w:rFonts w:ascii="Calibri Light" w:hAnsi="Calibri Light" w:cs="Calibri Light"/>
        </w:rPr>
      </w:pPr>
      <w:r w:rsidRPr="009E2904">
        <w:rPr>
          <w:rFonts w:ascii="Calibri Light" w:hAnsi="Calibri Light" w:cs="Calibri Light"/>
        </w:rPr>
        <w:t xml:space="preserve">A copy of the budget document may be viewed or obtained on or after </w:t>
      </w:r>
      <w:r>
        <w:rPr>
          <w:rFonts w:ascii="Calibri Light" w:hAnsi="Calibri Light" w:cs="Calibri Light"/>
        </w:rPr>
        <w:t xml:space="preserve">April </w:t>
      </w:r>
      <w:r>
        <w:rPr>
          <w:rFonts w:ascii="Calibri Light" w:hAnsi="Calibri Light" w:cs="Calibri Light"/>
        </w:rPr>
        <w:t>29, 2022</w:t>
      </w:r>
      <w:r w:rsidRPr="009E2904">
        <w:rPr>
          <w:rFonts w:ascii="Calibri Light" w:hAnsi="Calibri Light" w:cs="Calibri Light"/>
        </w:rPr>
        <w:t xml:space="preserve"> by emailing </w:t>
      </w:r>
      <w:hyperlink r:id="rId10" w:history="1">
        <w:r w:rsidRPr="009C73D5">
          <w:rPr>
            <w:rStyle w:val="Hyperlink"/>
            <w:rFonts w:ascii="Calibri Light" w:hAnsi="Calibri Light" w:cs="Calibri Light"/>
          </w:rPr>
          <w:t>SPRD@sistersrecreation.com</w:t>
        </w:r>
      </w:hyperlink>
      <w:r w:rsidRPr="009E2904">
        <w:rPr>
          <w:rFonts w:ascii="Calibri Light" w:hAnsi="Calibri Light" w:cs="Calibri Light"/>
        </w:rPr>
        <w:t xml:space="preserve"> or calling (541) 549-2091.  Concurrently posted on the Sisters Park &amp; Recreation District website at </w:t>
      </w:r>
      <w:hyperlink r:id="rId11" w:history="1">
        <w:r w:rsidRPr="009E2904">
          <w:rPr>
            <w:rStyle w:val="Hyperlink"/>
            <w:rFonts w:ascii="Calibri Light" w:hAnsi="Calibri Light" w:cs="Calibri Light"/>
          </w:rPr>
          <w:t>www.sistersrecreation.com</w:t>
        </w:r>
      </w:hyperlink>
      <w:r w:rsidRPr="009E2904">
        <w:rPr>
          <w:rFonts w:ascii="Calibri Light" w:hAnsi="Calibri Light" w:cs="Calibri Light"/>
        </w:rPr>
        <w:t>.</w:t>
      </w:r>
    </w:p>
    <w:p w14:paraId="138A286B" w14:textId="77777777" w:rsidR="00785117" w:rsidRPr="009E2904" w:rsidRDefault="00785117" w:rsidP="00785117">
      <w:pPr>
        <w:spacing w:line="276" w:lineRule="auto"/>
        <w:rPr>
          <w:rFonts w:ascii="Calibri Light" w:hAnsi="Calibri Light" w:cs="Calibri Light"/>
        </w:rPr>
      </w:pPr>
    </w:p>
    <w:p w14:paraId="363D5AE7" w14:textId="77777777" w:rsidR="00785117" w:rsidRPr="009E2904" w:rsidRDefault="00785117" w:rsidP="00785117">
      <w:pPr>
        <w:spacing w:line="276" w:lineRule="auto"/>
        <w:rPr>
          <w:rFonts w:ascii="Calibri Light" w:hAnsi="Calibri Light" w:cs="Calibri Light"/>
        </w:rPr>
      </w:pPr>
      <w:r w:rsidRPr="009E2904">
        <w:rPr>
          <w:rFonts w:ascii="Calibri Light" w:hAnsi="Calibri Light" w:cs="Calibri Light"/>
        </w:rPr>
        <w:t>Published:</w:t>
      </w:r>
    </w:p>
    <w:p w14:paraId="6AD51513" w14:textId="6757F491" w:rsidR="00785117" w:rsidRPr="009E2904" w:rsidRDefault="00785117" w:rsidP="00785117">
      <w:pPr>
        <w:spacing w:line="276" w:lineRule="auto"/>
        <w:ind w:left="720" w:firstLine="720"/>
        <w:rPr>
          <w:rFonts w:ascii="Calibri Light" w:hAnsi="Calibri Light" w:cs="Calibri Light"/>
        </w:rPr>
      </w:pPr>
      <w:r w:rsidRPr="009E2904">
        <w:rPr>
          <w:rFonts w:ascii="Calibri Light" w:hAnsi="Calibri Light" w:cs="Calibri Light"/>
        </w:rPr>
        <w:t>The Nugget,</w:t>
      </w:r>
      <w:r w:rsidRPr="009E2904">
        <w:rPr>
          <w:rFonts w:ascii="Calibri Light" w:hAnsi="Calibri Light" w:cs="Calibri Light"/>
        </w:rPr>
        <w:tab/>
        <w:t>April 2</w:t>
      </w:r>
      <w:r>
        <w:rPr>
          <w:rFonts w:ascii="Calibri Light" w:hAnsi="Calibri Light" w:cs="Calibri Light"/>
        </w:rPr>
        <w:t>7</w:t>
      </w:r>
      <w:r w:rsidRPr="009E2904">
        <w:rPr>
          <w:rFonts w:ascii="Calibri Light" w:hAnsi="Calibri Light" w:cs="Calibri Light"/>
        </w:rPr>
        <w:t>, 202</w:t>
      </w:r>
      <w:r>
        <w:rPr>
          <w:rFonts w:ascii="Calibri Light" w:hAnsi="Calibri Light" w:cs="Calibri Light"/>
        </w:rPr>
        <w:t>2</w:t>
      </w:r>
    </w:p>
    <w:p w14:paraId="0B966CD9" w14:textId="59FFD6AD" w:rsidR="00785117" w:rsidRPr="009E2904" w:rsidRDefault="00785117" w:rsidP="00785117">
      <w:pPr>
        <w:spacing w:line="276" w:lineRule="auto"/>
        <w:ind w:left="720" w:firstLine="720"/>
        <w:rPr>
          <w:rFonts w:ascii="Calibri Light" w:hAnsi="Calibri Light" w:cs="Calibri Light"/>
        </w:rPr>
      </w:pPr>
      <w:r w:rsidRPr="009E2904">
        <w:rPr>
          <w:rFonts w:ascii="Calibri Light" w:hAnsi="Calibri Light" w:cs="Calibri Light"/>
        </w:rPr>
        <w:tab/>
      </w:r>
      <w:r w:rsidRPr="009E2904">
        <w:rPr>
          <w:rFonts w:ascii="Calibri Light" w:hAnsi="Calibri Light" w:cs="Calibri Light"/>
        </w:rPr>
        <w:tab/>
      </w:r>
      <w:r>
        <w:rPr>
          <w:rFonts w:ascii="Calibri Light" w:hAnsi="Calibri Light" w:cs="Calibri Light"/>
        </w:rPr>
        <w:t xml:space="preserve">May </w:t>
      </w:r>
      <w:r>
        <w:rPr>
          <w:rFonts w:ascii="Calibri Light" w:hAnsi="Calibri Light" w:cs="Calibri Light"/>
        </w:rPr>
        <w:t>4</w:t>
      </w:r>
      <w:r>
        <w:rPr>
          <w:rFonts w:ascii="Calibri Light" w:hAnsi="Calibri Light" w:cs="Calibri Light"/>
        </w:rPr>
        <w:t>, 202</w:t>
      </w:r>
      <w:r>
        <w:rPr>
          <w:rFonts w:ascii="Calibri Light" w:hAnsi="Calibri Light" w:cs="Calibri Light"/>
        </w:rPr>
        <w:t>2</w:t>
      </w:r>
    </w:p>
    <w:p w14:paraId="26DF4DBE" w14:textId="7C522FF2" w:rsidR="00120952" w:rsidRPr="00120952" w:rsidRDefault="00120952" w:rsidP="00120952">
      <w:bookmarkStart w:id="0" w:name="_GoBack"/>
      <w:bookmarkEnd w:id="0"/>
    </w:p>
    <w:sectPr w:rsidR="00120952" w:rsidRPr="00120952" w:rsidSect="00CB2F5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17F8E0" w14:textId="77777777" w:rsidR="009A773A" w:rsidRDefault="009A773A" w:rsidP="004C6C01">
      <w:r>
        <w:separator/>
      </w:r>
    </w:p>
  </w:endnote>
  <w:endnote w:type="continuationSeparator" w:id="0">
    <w:p w14:paraId="5D734109" w14:textId="77777777" w:rsidR="009A773A" w:rsidRDefault="009A773A" w:rsidP="004C6C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49301A" w14:textId="77777777" w:rsidR="009A773A" w:rsidRDefault="009A773A" w:rsidP="004C6C01">
      <w:r>
        <w:separator/>
      </w:r>
    </w:p>
  </w:footnote>
  <w:footnote w:type="continuationSeparator" w:id="0">
    <w:p w14:paraId="625FF85E" w14:textId="77777777" w:rsidR="009A773A" w:rsidRDefault="009A773A" w:rsidP="004C6C0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60E9"/>
    <w:rsid w:val="000510B3"/>
    <w:rsid w:val="000554BD"/>
    <w:rsid w:val="00086E9D"/>
    <w:rsid w:val="00095617"/>
    <w:rsid w:val="000C7215"/>
    <w:rsid w:val="000E4456"/>
    <w:rsid w:val="00120952"/>
    <w:rsid w:val="00122EC3"/>
    <w:rsid w:val="00141754"/>
    <w:rsid w:val="001430C2"/>
    <w:rsid w:val="00170599"/>
    <w:rsid w:val="00190874"/>
    <w:rsid w:val="001B39A9"/>
    <w:rsid w:val="001B6A04"/>
    <w:rsid w:val="001D5095"/>
    <w:rsid w:val="001E5C5C"/>
    <w:rsid w:val="0020495D"/>
    <w:rsid w:val="00213278"/>
    <w:rsid w:val="002260E9"/>
    <w:rsid w:val="00246B96"/>
    <w:rsid w:val="002669C3"/>
    <w:rsid w:val="002823FE"/>
    <w:rsid w:val="002834C3"/>
    <w:rsid w:val="00292DEE"/>
    <w:rsid w:val="00295890"/>
    <w:rsid w:val="002B753B"/>
    <w:rsid w:val="002D17E5"/>
    <w:rsid w:val="002F54BD"/>
    <w:rsid w:val="0030339D"/>
    <w:rsid w:val="003269F4"/>
    <w:rsid w:val="00343574"/>
    <w:rsid w:val="003516F3"/>
    <w:rsid w:val="0038163C"/>
    <w:rsid w:val="00393610"/>
    <w:rsid w:val="003D6C92"/>
    <w:rsid w:val="003F624D"/>
    <w:rsid w:val="004562E2"/>
    <w:rsid w:val="00471C74"/>
    <w:rsid w:val="004937B7"/>
    <w:rsid w:val="004A7177"/>
    <w:rsid w:val="004B4272"/>
    <w:rsid w:val="004C6C01"/>
    <w:rsid w:val="004D0A89"/>
    <w:rsid w:val="004E1CB1"/>
    <w:rsid w:val="00513CBA"/>
    <w:rsid w:val="00513F89"/>
    <w:rsid w:val="00515666"/>
    <w:rsid w:val="00527636"/>
    <w:rsid w:val="005449AA"/>
    <w:rsid w:val="005606AA"/>
    <w:rsid w:val="00561FD7"/>
    <w:rsid w:val="0057623B"/>
    <w:rsid w:val="005A433F"/>
    <w:rsid w:val="005A6272"/>
    <w:rsid w:val="005A793B"/>
    <w:rsid w:val="005B7B27"/>
    <w:rsid w:val="00630AE0"/>
    <w:rsid w:val="00674F92"/>
    <w:rsid w:val="006A055C"/>
    <w:rsid w:val="006D26C3"/>
    <w:rsid w:val="006E6E47"/>
    <w:rsid w:val="006F5B57"/>
    <w:rsid w:val="00710BDD"/>
    <w:rsid w:val="00785117"/>
    <w:rsid w:val="007A6557"/>
    <w:rsid w:val="007C115B"/>
    <w:rsid w:val="007D01DF"/>
    <w:rsid w:val="00817ABA"/>
    <w:rsid w:val="00822BDE"/>
    <w:rsid w:val="008278AB"/>
    <w:rsid w:val="00833263"/>
    <w:rsid w:val="00857E67"/>
    <w:rsid w:val="00862505"/>
    <w:rsid w:val="00866A9F"/>
    <w:rsid w:val="00871614"/>
    <w:rsid w:val="00893DB7"/>
    <w:rsid w:val="008A027A"/>
    <w:rsid w:val="008C4141"/>
    <w:rsid w:val="008D09FF"/>
    <w:rsid w:val="0093342E"/>
    <w:rsid w:val="009347EF"/>
    <w:rsid w:val="00946089"/>
    <w:rsid w:val="00947EA3"/>
    <w:rsid w:val="0095743C"/>
    <w:rsid w:val="009629B0"/>
    <w:rsid w:val="00982272"/>
    <w:rsid w:val="009A773A"/>
    <w:rsid w:val="009C61B0"/>
    <w:rsid w:val="00A05AD7"/>
    <w:rsid w:val="00A11B6F"/>
    <w:rsid w:val="00A146EA"/>
    <w:rsid w:val="00A22A68"/>
    <w:rsid w:val="00A60BFE"/>
    <w:rsid w:val="00A65569"/>
    <w:rsid w:val="00A846D1"/>
    <w:rsid w:val="00A90CBC"/>
    <w:rsid w:val="00A9740A"/>
    <w:rsid w:val="00AE66E2"/>
    <w:rsid w:val="00B04074"/>
    <w:rsid w:val="00B154BD"/>
    <w:rsid w:val="00B30812"/>
    <w:rsid w:val="00B36C2A"/>
    <w:rsid w:val="00B4081F"/>
    <w:rsid w:val="00B454EF"/>
    <w:rsid w:val="00B511AE"/>
    <w:rsid w:val="00B5598F"/>
    <w:rsid w:val="00B62BD3"/>
    <w:rsid w:val="00B72E3A"/>
    <w:rsid w:val="00B76C4D"/>
    <w:rsid w:val="00BA04FD"/>
    <w:rsid w:val="00BB4E3B"/>
    <w:rsid w:val="00BB5D42"/>
    <w:rsid w:val="00BC79F0"/>
    <w:rsid w:val="00BD35FA"/>
    <w:rsid w:val="00BE2694"/>
    <w:rsid w:val="00C14B4A"/>
    <w:rsid w:val="00C25461"/>
    <w:rsid w:val="00C33A93"/>
    <w:rsid w:val="00C34249"/>
    <w:rsid w:val="00C42AA6"/>
    <w:rsid w:val="00C75953"/>
    <w:rsid w:val="00CA0932"/>
    <w:rsid w:val="00CA37E4"/>
    <w:rsid w:val="00CA3A2B"/>
    <w:rsid w:val="00CB2155"/>
    <w:rsid w:val="00CB2F5D"/>
    <w:rsid w:val="00CC0372"/>
    <w:rsid w:val="00CC4F78"/>
    <w:rsid w:val="00CD6F8B"/>
    <w:rsid w:val="00CE768F"/>
    <w:rsid w:val="00D00D75"/>
    <w:rsid w:val="00D13330"/>
    <w:rsid w:val="00D27492"/>
    <w:rsid w:val="00D3718A"/>
    <w:rsid w:val="00D50EF6"/>
    <w:rsid w:val="00D57248"/>
    <w:rsid w:val="00D6719A"/>
    <w:rsid w:val="00D73D5D"/>
    <w:rsid w:val="00DA43EE"/>
    <w:rsid w:val="00DC3053"/>
    <w:rsid w:val="00DD44ED"/>
    <w:rsid w:val="00DF133F"/>
    <w:rsid w:val="00E12723"/>
    <w:rsid w:val="00E132BB"/>
    <w:rsid w:val="00E178CF"/>
    <w:rsid w:val="00E25C72"/>
    <w:rsid w:val="00E27411"/>
    <w:rsid w:val="00E305D4"/>
    <w:rsid w:val="00E31F69"/>
    <w:rsid w:val="00E34F02"/>
    <w:rsid w:val="00E3731F"/>
    <w:rsid w:val="00E94E4E"/>
    <w:rsid w:val="00EB679C"/>
    <w:rsid w:val="00EC4F8D"/>
    <w:rsid w:val="00EC5061"/>
    <w:rsid w:val="00F012B1"/>
    <w:rsid w:val="00F0212F"/>
    <w:rsid w:val="00F501F5"/>
    <w:rsid w:val="00F52983"/>
    <w:rsid w:val="00F569CF"/>
    <w:rsid w:val="00F66E15"/>
    <w:rsid w:val="00F81DD8"/>
    <w:rsid w:val="00FE56DB"/>
    <w:rsid w:val="00FE6196"/>
    <w:rsid w:val="00FF15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E7D40A6"/>
  <w15:docId w15:val="{9F257E10-FDE7-4921-93E9-7C7F7FCFE6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C6C0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C6C01"/>
  </w:style>
  <w:style w:type="paragraph" w:styleId="Footer">
    <w:name w:val="footer"/>
    <w:basedOn w:val="Normal"/>
    <w:link w:val="FooterChar"/>
    <w:uiPriority w:val="99"/>
    <w:unhideWhenUsed/>
    <w:rsid w:val="004C6C0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C6C01"/>
  </w:style>
  <w:style w:type="table" w:styleId="TableGrid">
    <w:name w:val="Table Grid"/>
    <w:basedOn w:val="TableNormal"/>
    <w:uiPriority w:val="39"/>
    <w:rsid w:val="001430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B427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B4272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8163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163C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A655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583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3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8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16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44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36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sistersrecreation.com" TargetMode="External"/><Relationship Id="rId5" Type="http://schemas.openxmlformats.org/officeDocument/2006/relationships/footnotes" Target="footnotes.xml"/><Relationship Id="rId10" Type="http://schemas.openxmlformats.org/officeDocument/2006/relationships/hyperlink" Target="mailto:SPRD@sistersrecreation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jennifer@sistersrecreation.com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Harwell\Downloads\IC-Standard-Press-Release-9279_WOR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EB427D-6AFF-4F20-B0B6-5465F48CD8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IC-Standard-Press-Release-9279_WORD</Template>
  <TotalTime>12</TotalTime>
  <Pages>1</Pages>
  <Words>202</Words>
  <Characters>1154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Smartsheet.com</Company>
  <LinksUpToDate>false</LinksUpToDate>
  <CharactersWithSpaces>1354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KHarwell</dc:creator>
  <cp:lastModifiedBy>Jennifer Holland</cp:lastModifiedBy>
  <cp:revision>4</cp:revision>
  <cp:lastPrinted>2022-03-05T00:31:00Z</cp:lastPrinted>
  <dcterms:created xsi:type="dcterms:W3CDTF">2022-04-18T21:50:00Z</dcterms:created>
  <dcterms:modified xsi:type="dcterms:W3CDTF">2022-04-18T21:58:00Z</dcterms:modified>
</cp:coreProperties>
</file>